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C1" w:rsidRDefault="003A66C1" w:rsidP="0096413C">
      <w:pPr>
        <w:pStyle w:val="NoSpacing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Открытый банк заданий ФИПИ                                                                                                                                                                                             </w:t>
      </w:r>
    </w:p>
    <w:p w:rsidR="003A66C1" w:rsidRDefault="003A66C1"/>
    <w:p w:rsidR="003A66C1" w:rsidRDefault="003A66C1" w:rsidP="00B72D69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В5 ЗП в предложениях со словами и конструкциями, не связанными с членами предложения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Только,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народ,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чтобы всем коллективом! – предупредил нас Витёк Носков.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Все двинулись к дверям,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в классе оставался только Петруха Васильев,</w:t>
      </w:r>
      <w:r>
        <w:rPr>
          <w:rFonts w:ascii="Times New Roman" w:hAnsi="Times New Roman"/>
          <w:bCs/>
          <w:i/>
          <w:iCs/>
          <w:vertAlign w:val="superscript"/>
        </w:rPr>
        <w:t xml:space="preserve">(4) </w:t>
      </w:r>
      <w:r>
        <w:rPr>
          <w:rFonts w:ascii="Times New Roman" w:hAnsi="Times New Roman"/>
          <w:bCs/>
          <w:i/>
          <w:iCs/>
        </w:rPr>
        <w:t>который спокойно,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ни на кого не обращая внимания,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>что-то писáл в тетради.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Василёк,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ты чего присох?! – крикнул Носков. – Времени,</w:t>
      </w:r>
      <w:r>
        <w:rPr>
          <w:rFonts w:ascii="Times New Roman" w:hAnsi="Times New Roman"/>
          <w:bCs/>
          <w:i/>
          <w:iCs/>
          <w:vertAlign w:val="superscript"/>
        </w:rPr>
        <w:t>(8)</w:t>
      </w:r>
      <w:r>
        <w:rPr>
          <w:rFonts w:ascii="Times New Roman" w:hAnsi="Times New Roman"/>
          <w:bCs/>
          <w:i/>
          <w:iCs/>
        </w:rPr>
        <w:t xml:space="preserve"> понимаешь,</w:t>
      </w:r>
      <w:r>
        <w:rPr>
          <w:rFonts w:ascii="Times New Roman" w:hAnsi="Times New Roman"/>
          <w:bCs/>
          <w:i/>
          <w:iCs/>
          <w:vertAlign w:val="superscript"/>
        </w:rPr>
        <w:t>(9)</w:t>
      </w:r>
      <w:r>
        <w:rPr>
          <w:rFonts w:ascii="Times New Roman" w:hAnsi="Times New Roman"/>
          <w:bCs/>
          <w:i/>
          <w:iCs/>
        </w:rPr>
        <w:t xml:space="preserve"> в обрез: весь класс когти рвёт...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А что ж,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Поликарповна,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неужто всё только на деньги считать? Я вот тебе поправлю,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а ты потом вспомнишь обо мне добрым словом,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вот мы,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как говорится,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и квиты,</w:t>
      </w:r>
      <w:r>
        <w:rPr>
          <w:rFonts w:ascii="Times New Roman" w:hAnsi="Times New Roman"/>
          <w:bCs/>
          <w:i/>
          <w:iCs/>
          <w:vertAlign w:val="superscript"/>
        </w:rPr>
        <w:t xml:space="preserve">(7) </w:t>
      </w:r>
      <w:r>
        <w:rPr>
          <w:rFonts w:ascii="Times New Roman" w:hAnsi="Times New Roman"/>
          <w:bCs/>
          <w:i/>
          <w:iCs/>
        </w:rPr>
        <w:t>– сказал он и засмеялся.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Когда мы шли к магазину,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>мне было страшно: а вдруг книга уже продана? Нет,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>книга лежала на месте.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Мы сели в вагон дачного поезда,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и все,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разумеется,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сразу заметили, какую книгу я везу.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А стоит только одному сказать,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что он знаком с чудесным светлячком,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который блестит,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как бриллиант,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то другой,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решит во что бы то ни стало стать его другом,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за ним третий,</w:t>
      </w:r>
      <w:r>
        <w:rPr>
          <w:rFonts w:ascii="Times New Roman" w:hAnsi="Times New Roman"/>
          <w:bCs/>
          <w:i/>
          <w:iCs/>
          <w:vertAlign w:val="superscript"/>
        </w:rPr>
        <w:t>(8)</w:t>
      </w:r>
      <w:r>
        <w:rPr>
          <w:rFonts w:ascii="Times New Roman" w:hAnsi="Times New Roman"/>
          <w:bCs/>
          <w:i/>
          <w:iCs/>
        </w:rPr>
        <w:t xml:space="preserve"> четвёртый и так далее,</w:t>
      </w:r>
      <w:r>
        <w:rPr>
          <w:rFonts w:ascii="Times New Roman" w:hAnsi="Times New Roman"/>
          <w:bCs/>
          <w:i/>
          <w:iCs/>
          <w:vertAlign w:val="superscript"/>
        </w:rPr>
        <w:t>(9)</w:t>
      </w:r>
      <w:r>
        <w:rPr>
          <w:rFonts w:ascii="Times New Roman" w:hAnsi="Times New Roman"/>
          <w:bCs/>
          <w:i/>
          <w:iCs/>
        </w:rPr>
        <w:t xml:space="preserve"> а зачем – никто не знает,</w:t>
      </w:r>
      <w:r>
        <w:rPr>
          <w:rFonts w:ascii="Times New Roman" w:hAnsi="Times New Roman"/>
          <w:bCs/>
          <w:i/>
          <w:iCs/>
          <w:vertAlign w:val="superscript"/>
        </w:rPr>
        <w:t>(10)</w:t>
      </w:r>
      <w:r>
        <w:rPr>
          <w:rFonts w:ascii="Times New Roman" w:hAnsi="Times New Roman"/>
          <w:bCs/>
          <w:i/>
          <w:iCs/>
        </w:rPr>
        <w:t xml:space="preserve"> просто так повелось.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Его и маленькую сестрёнку воспитывала мать,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истеричная,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крикливая женщина,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которая то и дело приходила в школу,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чтобы разобраться с обидчиками её детей. Но такое заступничество,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только усиливало наше презрительно-высокомерное отношение к её жалкому отпрыску.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Елена Францевна,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забыв обо мне,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перенесла свой гнев на Павлика,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а он слушал её,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по обыкновению,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молча,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не оправдыва</w:t>
      </w:r>
      <w:r>
        <w:rPr>
          <w:rFonts w:ascii="Times New Roman" w:hAnsi="Times New Roman"/>
          <w:bCs/>
          <w:i/>
          <w:iCs/>
        </w:rPr>
        <w:softHyphen/>
        <w:t xml:space="preserve">ясь и не огрызаясь.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Дети,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были глубоко потрясены войной. Они видели,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как рушатся дома от взрывов,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как падают в голодном беспамятстве люди.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Валерка,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прислонившись плечом к холодному бетону фонарного столба,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решил ждать,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сколько понадобится. И вот крайнее из окон тускло засветилось: включили свет,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видимо,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в прихожей...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Ему было не очень страшно,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а иногда даже,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наоборот,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весело,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когда падали фашисты. А когда падали наши,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ему казалось,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что они потом встанут.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Здравствуйте,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Виктория! Вы,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наверное,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не помните меня? Я Назаров.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Сергеева внимательно посмотрела на парня: она не могла вспомнить его.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Ну помните,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как Вы катались на санках,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а я... Вы ещё пригласили меня в Москву.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Няня,</w:t>
      </w:r>
      <w:r>
        <w:rPr>
          <w:rFonts w:ascii="Times New Roman" w:hAnsi="Times New Roman"/>
          <w:bCs/>
          <w:i/>
          <w:iCs/>
          <w:vertAlign w:val="superscript"/>
        </w:rPr>
        <w:t xml:space="preserve"> (1)</w:t>
      </w:r>
      <w:r>
        <w:rPr>
          <w:rFonts w:ascii="Times New Roman" w:hAnsi="Times New Roman"/>
          <w:bCs/>
          <w:i/>
          <w:iCs/>
        </w:rPr>
        <w:t xml:space="preserve"> где Жучка? – спрашивает Тёма.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Жучку в старый колодец бросил какой-то ирод,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– отвечает няня. – Весь день,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говорят,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визжала,</w:t>
      </w:r>
      <w:r>
        <w:rPr>
          <w:rFonts w:ascii="Times New Roman" w:hAnsi="Times New Roman"/>
          <w:bCs/>
          <w:i/>
          <w:iCs/>
          <w:vertAlign w:val="superscript"/>
        </w:rPr>
        <w:t xml:space="preserve">(5) </w:t>
      </w:r>
      <w:r>
        <w:rPr>
          <w:rFonts w:ascii="Times New Roman" w:hAnsi="Times New Roman"/>
          <w:bCs/>
          <w:i/>
          <w:iCs/>
        </w:rPr>
        <w:t>сердечная...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Когда началась большая перемена,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когда всех нас по случаю холодной,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но сухой и солнечной погоды выпускали во двор и на нижней площадке лестницы я увидел мать,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только тогда я вспомнил про конверт и понял,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что она,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видно,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не стерпела и принесла его сама.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После уроков шестеро учеников,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работы которых исчезли,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переписали диктант. Сеня Голубкин получил тройку,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поскольку уже успел обнаружить на перемене свои ошибки,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и перешёл в седьмой класс. Он не проникся благодарностью к Ване Белову,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напротив,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именно с тех пор и невзлюбил его.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Всё в Калинове было бедным,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разрушенным,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в изобилии только нетронутая робкая природа. И</w:t>
      </w:r>
      <w:r>
        <w:rPr>
          <w:rFonts w:ascii="Times New Roman" w:hAnsi="Times New Roman"/>
          <w:bCs/>
          <w:i/>
          <w:iCs/>
          <w:vertAlign w:val="superscript"/>
        </w:rPr>
        <w:t xml:space="preserve"> </w:t>
      </w:r>
      <w:r>
        <w:rPr>
          <w:rFonts w:ascii="Times New Roman" w:hAnsi="Times New Roman"/>
          <w:bCs/>
          <w:i/>
          <w:iCs/>
        </w:rPr>
        <w:t>люди были,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пожалуй,</w:t>
      </w:r>
      <w:r>
        <w:rPr>
          <w:rFonts w:ascii="Times New Roman" w:hAnsi="Times New Roman"/>
          <w:bCs/>
          <w:i/>
          <w:iCs/>
          <w:vertAlign w:val="superscript"/>
        </w:rPr>
        <w:t xml:space="preserve">(4) </w:t>
      </w:r>
      <w:r>
        <w:rPr>
          <w:rFonts w:ascii="Times New Roman" w:hAnsi="Times New Roman"/>
          <w:bCs/>
          <w:i/>
          <w:iCs/>
        </w:rPr>
        <w:t>получше городских,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тоже почти не тронутые городским душевным развратом.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Миха подробно рассказал,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как утром,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по дороге в школу,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вытащил бедолагу-котёнка почти из самой пасти собаки,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которая собиралась его загрызть. Но отнести его домой,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однако,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он не мог,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потому что тётя,</w:t>
      </w:r>
      <w:r>
        <w:rPr>
          <w:rFonts w:ascii="Times New Roman" w:hAnsi="Times New Roman"/>
          <w:bCs/>
          <w:i/>
          <w:iCs/>
          <w:vertAlign w:val="superscript"/>
        </w:rPr>
        <w:t>(8)</w:t>
      </w:r>
      <w:r>
        <w:rPr>
          <w:rFonts w:ascii="Times New Roman" w:hAnsi="Times New Roman"/>
          <w:bCs/>
          <w:i/>
          <w:iCs/>
        </w:rPr>
        <w:t xml:space="preserve"> у которой он жил с прошлого понедельника,</w:t>
      </w:r>
      <w:r>
        <w:rPr>
          <w:rFonts w:ascii="Times New Roman" w:hAnsi="Times New Roman"/>
          <w:bCs/>
          <w:i/>
          <w:iCs/>
          <w:vertAlign w:val="superscript"/>
        </w:rPr>
        <w:t>(9)</w:t>
      </w:r>
      <w:r>
        <w:rPr>
          <w:rFonts w:ascii="Times New Roman" w:hAnsi="Times New Roman"/>
          <w:bCs/>
          <w:i/>
          <w:iCs/>
        </w:rPr>
        <w:t xml:space="preserve"> ещё неизвестно как бы к этому отнеслась.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Краб был страшно большой и плоский,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и,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присмотревшись,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>на нём можно было разглядеть бугры и колюч-ки,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какие-то швы,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зубчатые гребешки. Если его засушить,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получится,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наверное,</w:t>
      </w:r>
      <w:r>
        <w:rPr>
          <w:rFonts w:ascii="Times New Roman" w:hAnsi="Times New Roman"/>
          <w:bCs/>
          <w:i/>
          <w:iCs/>
          <w:vertAlign w:val="superscript"/>
        </w:rPr>
        <w:t>(8)</w:t>
      </w:r>
      <w:r>
        <w:rPr>
          <w:rFonts w:ascii="Times New Roman" w:hAnsi="Times New Roman"/>
          <w:bCs/>
          <w:i/>
          <w:iCs/>
        </w:rPr>
        <w:t xml:space="preserve"> прекрасный сувенир!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Сейчас я понимаю,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что это был пёс-чудак. Странный,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необычный 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можно сказать,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выдающийся.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Нет,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кажется,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не усну. Осторожно,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чтоб не разбудить ребят,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выхожу во двор,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аккуратно притворив дверь.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Подбежав к ней,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протянул мимозу.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Это тебе.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Мне? Ой,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как красиво! Большое спасибо,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 xml:space="preserve">Витя!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Она,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казалось,</w:t>
      </w:r>
      <w:r>
        <w:rPr>
          <w:rFonts w:ascii="Times New Roman" w:hAnsi="Times New Roman"/>
          <w:bCs/>
          <w:i/>
          <w:iCs/>
          <w:vertAlign w:val="superscript"/>
        </w:rPr>
        <w:t xml:space="preserve">(5) </w:t>
      </w:r>
      <w:r>
        <w:rPr>
          <w:rFonts w:ascii="Times New Roman" w:hAnsi="Times New Roman"/>
          <w:bCs/>
          <w:i/>
          <w:iCs/>
        </w:rPr>
        <w:t>готова была благодарить его ещё час,</w:t>
      </w:r>
      <w:r>
        <w:rPr>
          <w:rFonts w:ascii="Times New Roman" w:hAnsi="Times New Roman"/>
          <w:bCs/>
          <w:i/>
          <w:iCs/>
          <w:vertAlign w:val="superscript"/>
        </w:rPr>
        <w:t xml:space="preserve">(6) </w:t>
      </w:r>
      <w:r>
        <w:rPr>
          <w:rFonts w:ascii="Times New Roman" w:hAnsi="Times New Roman"/>
          <w:bCs/>
          <w:i/>
          <w:iCs/>
        </w:rPr>
        <w:t>но он повернулся и убежал.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 Верка,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я своими глазами видела: город Норильск,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улица,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дом,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и вот такими буквами – Е. Ракитиной!.. Я специально подошла поближе,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чтобы адрес прочитать! Она уехала,</w:t>
      </w:r>
      <w:r>
        <w:rPr>
          <w:rFonts w:ascii="Times New Roman" w:hAnsi="Times New Roman"/>
          <w:bCs/>
          <w:i/>
          <w:iCs/>
          <w:vertAlign w:val="superscript"/>
        </w:rPr>
        <w:t xml:space="preserve">(6) </w:t>
      </w:r>
      <w:r>
        <w:rPr>
          <w:rFonts w:ascii="Times New Roman" w:hAnsi="Times New Roman"/>
          <w:bCs/>
          <w:i/>
          <w:iCs/>
        </w:rPr>
        <w:t>а он,</w:t>
      </w:r>
      <w:r>
        <w:rPr>
          <w:rFonts w:ascii="Times New Roman" w:hAnsi="Times New Roman"/>
          <w:bCs/>
          <w:i/>
          <w:iCs/>
          <w:vertAlign w:val="superscript"/>
        </w:rPr>
        <w:t xml:space="preserve"> (7)</w:t>
      </w:r>
      <w:r>
        <w:rPr>
          <w:rFonts w:ascii="Times New Roman" w:hAnsi="Times New Roman"/>
          <w:bCs/>
          <w:i/>
          <w:iCs/>
        </w:rPr>
        <w:t xml:space="preserve"> представь,</w:t>
      </w:r>
      <w:r>
        <w:rPr>
          <w:rFonts w:ascii="Times New Roman" w:hAnsi="Times New Roman"/>
          <w:bCs/>
          <w:i/>
          <w:iCs/>
          <w:vertAlign w:val="superscript"/>
        </w:rPr>
        <w:t xml:space="preserve"> (8)</w:t>
      </w:r>
      <w:r>
        <w:rPr>
          <w:rFonts w:ascii="Times New Roman" w:hAnsi="Times New Roman"/>
          <w:bCs/>
          <w:i/>
          <w:iCs/>
        </w:rPr>
        <w:t xml:space="preserve"> страдает!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21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Но учительница,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словно шутя,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спросила его: «Ты,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наверное,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хочешь сесть с Черновой,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да?». И Толе показалось,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будто он и правда всегда мечтал сидеть рядом с Черновой.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22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Проводив маму с отцом в очередную командировку,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мы с бабушкой тут же,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как заговорщики,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собирались на экстренный совет. Невысокая,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сухонькая,</w:t>
      </w:r>
      <w:r>
        <w:rPr>
          <w:rFonts w:ascii="Times New Roman" w:hAnsi="Times New Roman"/>
          <w:bCs/>
          <w:i/>
          <w:iCs/>
          <w:vertAlign w:val="superscript"/>
        </w:rPr>
        <w:t xml:space="preserve">(5) </w:t>
      </w:r>
      <w:r>
        <w:rPr>
          <w:rFonts w:ascii="Times New Roman" w:hAnsi="Times New Roman"/>
          <w:bCs/>
          <w:i/>
          <w:iCs/>
        </w:rPr>
        <w:t>с коротко подстриженными волосами,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бабушка напоминала озорного мальчишку. А этот мальчишка,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как говорили,</w:t>
      </w:r>
      <w:r>
        <w:rPr>
          <w:rFonts w:ascii="Times New Roman" w:hAnsi="Times New Roman"/>
          <w:bCs/>
          <w:i/>
          <w:iCs/>
          <w:vertAlign w:val="superscript"/>
        </w:rPr>
        <w:t>(8)</w:t>
      </w:r>
      <w:r>
        <w:rPr>
          <w:rFonts w:ascii="Times New Roman" w:hAnsi="Times New Roman"/>
          <w:bCs/>
          <w:i/>
          <w:iCs/>
        </w:rPr>
        <w:t xml:space="preserve"> сильно смахивал на меня.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 Выпишите цифру, обозначающую запятую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Я надеюсь,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что вы не будете против,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если моя дочь что-нибудь споёт?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Это будет прекрасно,</w:t>
      </w:r>
      <w:r>
        <w:rPr>
          <w:rFonts w:ascii="Times New Roman" w:hAnsi="Times New Roman"/>
          <w:bCs/>
          <w:i/>
          <w:iCs/>
          <w:vertAlign w:val="superscript"/>
        </w:rPr>
        <w:t xml:space="preserve"> (3)</w:t>
      </w:r>
      <w:r>
        <w:rPr>
          <w:rFonts w:ascii="Times New Roman" w:hAnsi="Times New Roman"/>
          <w:bCs/>
          <w:i/>
          <w:iCs/>
        </w:rPr>
        <w:t xml:space="preserve"> – томно сказала пожилая дама.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Семён Петрович повернулся к Кате,</w:t>
      </w:r>
      <w:r>
        <w:rPr>
          <w:rFonts w:ascii="Times New Roman" w:hAnsi="Times New Roman"/>
          <w:bCs/>
          <w:i/>
          <w:iCs/>
          <w:vertAlign w:val="superscript"/>
        </w:rPr>
        <w:t xml:space="preserve"> (4)</w:t>
      </w:r>
      <w:r>
        <w:rPr>
          <w:rFonts w:ascii="Times New Roman" w:hAnsi="Times New Roman"/>
          <w:bCs/>
          <w:i/>
          <w:iCs/>
        </w:rPr>
        <w:t xml:space="preserve"> не замечая её угрюмого взгляда: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Катюша,</w:t>
      </w:r>
      <w:r>
        <w:rPr>
          <w:rFonts w:ascii="Times New Roman" w:hAnsi="Times New Roman"/>
          <w:bCs/>
          <w:i/>
          <w:iCs/>
          <w:vertAlign w:val="superscript"/>
        </w:rPr>
        <w:t xml:space="preserve">(5) </w:t>
      </w:r>
      <w:r>
        <w:rPr>
          <w:rFonts w:ascii="Times New Roman" w:hAnsi="Times New Roman"/>
          <w:bCs/>
          <w:i/>
          <w:iCs/>
        </w:rPr>
        <w:t>давай-ка «Соловья» алябьевского...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3начит,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«Соловья»? – спросила Катя.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24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Несмотря на сопротивление Оленьки,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она таскала за ней огромную папку с рисунками,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даже готовила краски и мыла кисточки. Какая женщина устоит перед таким обожанием? Оленька стала дружить с Люси́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хотя времени на дружбу у неё было мало. Да и у Люси,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признаться,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его было не очень много.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25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Cs/>
        </w:rPr>
        <w:t xml:space="preserve"> 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Игрушечное царство,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казалось,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послушно задрало голову и взирало на неё снизу вверх. Так смотрела на Ларису и я. Как кукла она была более необычной,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поражающей воображение,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чем я как человек.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26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Приходит как-то в сельсовет кузнец Егор,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– продолжил Лёня.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Нечем,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говорит,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чинить то,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что требуется,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потому давайте колокола снимать.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По мере перехода в высшие классы свободного времени,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становилось меньше,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появились другие интересы,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и воинские упражнения мои почти прекратились. Не бросил я только гимнастики и преуспевал в «военном строе»,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который был введён в программу реального училища в 1889 году.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28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Ноги её,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казалось,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приросли к порогу,</w:t>
      </w:r>
      <w:r>
        <w:rPr>
          <w:rFonts w:ascii="Times New Roman" w:hAnsi="Times New Roman"/>
          <w:bCs/>
          <w:i/>
          <w:iCs/>
          <w:vertAlign w:val="superscript"/>
        </w:rPr>
        <w:t xml:space="preserve"> (3)</w:t>
      </w:r>
      <w:r>
        <w:rPr>
          <w:rFonts w:ascii="Times New Roman" w:hAnsi="Times New Roman"/>
          <w:bCs/>
          <w:i/>
          <w:iCs/>
        </w:rPr>
        <w:t xml:space="preserve"> 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не зная,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что ей делать,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она жалостно попросила: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– Сыграйте,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Яков Ильич.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29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Серая громада висла над переулочком,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по утрам за́стила солнце,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а вечерами сверху летели звуки музыки. Там,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в поднебесных этажах,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шла,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казалось,</w:t>
      </w:r>
      <w:r>
        <w:rPr>
          <w:rFonts w:ascii="Times New Roman" w:hAnsi="Times New Roman"/>
          <w:bCs/>
          <w:i/>
          <w:iCs/>
          <w:vertAlign w:val="superscript"/>
        </w:rPr>
        <w:t xml:space="preserve"> (6)</w:t>
      </w:r>
      <w:r>
        <w:rPr>
          <w:rFonts w:ascii="Times New Roman" w:hAnsi="Times New Roman"/>
          <w:bCs/>
          <w:i/>
          <w:iCs/>
        </w:rPr>
        <w:t xml:space="preserve"> совсем иная жизнь,</w:t>
      </w:r>
      <w:r>
        <w:rPr>
          <w:rFonts w:ascii="Times New Roman" w:hAnsi="Times New Roman"/>
          <w:bCs/>
          <w:i/>
          <w:iCs/>
          <w:vertAlign w:val="superscript"/>
        </w:rPr>
        <w:t xml:space="preserve"> (7)</w:t>
      </w:r>
      <w:r>
        <w:rPr>
          <w:rFonts w:ascii="Times New Roman" w:hAnsi="Times New Roman"/>
          <w:bCs/>
          <w:i/>
          <w:iCs/>
        </w:rPr>
        <w:t xml:space="preserve"> чем внизу.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30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Андрюха,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решено! – вскричал дядя Женя. – Учись джазу! 3десь,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br/>
        <w:t>в Доме культуры,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есть такая студия.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Джаз,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это здорово,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но вот загвоздка: я не могу петь один.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Дело в том,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что каждого голубка я разрисовывал фломастерами. На одном рисовал всякие узоры,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на другом – кораблики среди моря,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на третьем – сказочные города,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на четвёртом – цветы и бабочек. И всякие космические картинки. И ещё много всего – получалось красиво и интересно.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Ребятам это,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нравилось,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но я всё равно был среди них чужим.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32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Почему это матери,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как правило,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детей любят,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а не понимают? Вот раньше было: «Благословляю тебя,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сын мой,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на подвиг...».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33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На следующий день,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после того как я смазал по физиономии Костику,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отец сказал: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Драться,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нехорошо. А всё-таки смелый какой,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а! Ниже на две головы,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а пошёл в наступление,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решился!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34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Да,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безусловно,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простой и примитивный кинозритель,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как большинство людей. От кино я именно и жду полного преображения,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окончательного обмана – «чтоб не думать зачем,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чтоб не помнить когда». Театр на это не способен,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да и не претендует.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35 Выпишите цифру, обозначающую запятую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Тебе отец из Англии чего-нибудь привёз?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Ага. Вот,</w:t>
      </w:r>
      <w:r>
        <w:rPr>
          <w:rFonts w:ascii="Times New Roman" w:hAnsi="Times New Roman"/>
          <w:bCs/>
          <w:i/>
          <w:iCs/>
          <w:vertAlign w:val="superscript"/>
        </w:rPr>
        <w:t xml:space="preserve"> (1)</w:t>
      </w:r>
      <w:r>
        <w:rPr>
          <w:rFonts w:ascii="Times New Roman" w:hAnsi="Times New Roman"/>
          <w:bCs/>
          <w:i/>
          <w:iCs/>
        </w:rPr>
        <w:t xml:space="preserve"> смотри,</w:t>
      </w:r>
      <w:r>
        <w:rPr>
          <w:rFonts w:ascii="Times New Roman" w:hAnsi="Times New Roman"/>
          <w:bCs/>
          <w:i/>
          <w:iCs/>
          <w:vertAlign w:val="superscript"/>
        </w:rPr>
        <w:t xml:space="preserve"> (2)</w:t>
      </w:r>
      <w:r>
        <w:rPr>
          <w:rFonts w:ascii="Times New Roman" w:hAnsi="Times New Roman"/>
          <w:bCs/>
          <w:i/>
          <w:iCs/>
        </w:rPr>
        <w:t xml:space="preserve"> транзистор.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А матери привёз чего-нибудь? Духи,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например? Принеси посмотреть.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Но как же я... Вера,</w:t>
      </w:r>
      <w:r>
        <w:rPr>
          <w:rFonts w:ascii="Times New Roman" w:hAnsi="Times New Roman"/>
          <w:bCs/>
          <w:i/>
          <w:iCs/>
          <w:vertAlign w:val="superscript"/>
        </w:rPr>
        <w:t xml:space="preserve"> (4)</w:t>
      </w:r>
      <w:r>
        <w:rPr>
          <w:rFonts w:ascii="Times New Roman" w:hAnsi="Times New Roman"/>
          <w:bCs/>
          <w:i/>
          <w:iCs/>
        </w:rPr>
        <w:t xml:space="preserve"> мне же... Ну,</w:t>
      </w:r>
      <w:r>
        <w:rPr>
          <w:rFonts w:ascii="Times New Roman" w:hAnsi="Times New Roman"/>
          <w:bCs/>
          <w:i/>
          <w:iCs/>
          <w:vertAlign w:val="superscript"/>
        </w:rPr>
        <w:t xml:space="preserve"> (5)</w:t>
      </w:r>
      <w:r>
        <w:rPr>
          <w:rFonts w:ascii="Times New Roman" w:hAnsi="Times New Roman"/>
          <w:bCs/>
          <w:i/>
          <w:iCs/>
        </w:rPr>
        <w:t xml:space="preserve"> неудобно...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Тогда становись на голову. Ну?!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Брось,</w:t>
      </w:r>
      <w:r>
        <w:rPr>
          <w:rFonts w:ascii="Times New Roman" w:hAnsi="Times New Roman"/>
          <w:bCs/>
          <w:i/>
          <w:iCs/>
          <w:vertAlign w:val="superscript"/>
        </w:rPr>
        <w:t xml:space="preserve"> (6)</w:t>
      </w:r>
      <w:r>
        <w:rPr>
          <w:rFonts w:ascii="Times New Roman" w:hAnsi="Times New Roman"/>
          <w:bCs/>
          <w:i/>
          <w:iCs/>
        </w:rPr>
        <w:t xml:space="preserve"> Верк... Не надо...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 это утро Динка проснулась с тревогой на душе 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как только открыла глаза,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вспомнила про Андрея,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вспомнила,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что сегодня,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как обычно,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приедет он,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Хохолок.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37 Выпишите цифры, обозначающие запятые при </w:t>
      </w:r>
      <w:r>
        <w:rPr>
          <w:rFonts w:ascii="Times New Roman" w:hAnsi="Times New Roman"/>
          <w:bCs/>
        </w:rPr>
        <w:t>обращении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Смотри,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надо беречь руки! Вся твоя судьба – в твоих руках! Вернее сказать,</w:t>
      </w:r>
      <w:r>
        <w:rPr>
          <w:rFonts w:ascii="Times New Roman" w:hAnsi="Times New Roman"/>
          <w:bCs/>
          <w:i/>
          <w:iCs/>
          <w:vertAlign w:val="superscript"/>
        </w:rPr>
        <w:t xml:space="preserve">(2) </w:t>
      </w:r>
      <w:r>
        <w:rPr>
          <w:rFonts w:ascii="Times New Roman" w:hAnsi="Times New Roman"/>
          <w:bCs/>
          <w:i/>
          <w:iCs/>
        </w:rPr>
        <w:t>в твоих пальцах.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 – 3наю,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бабушка,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– добродушно соглашался Олег. – Вот я их и развиваю. Так в музыкальном кружке советуют: строгайте,</w:t>
      </w:r>
      <w:r>
        <w:rPr>
          <w:rFonts w:ascii="Times New Roman" w:hAnsi="Times New Roman"/>
          <w:bCs/>
          <w:i/>
          <w:iCs/>
          <w:vertAlign w:val="superscript"/>
        </w:rPr>
        <w:t xml:space="preserve">(5) </w:t>
      </w:r>
      <w:r>
        <w:rPr>
          <w:rFonts w:ascii="Times New Roman" w:hAnsi="Times New Roman"/>
          <w:bCs/>
          <w:i/>
          <w:iCs/>
        </w:rPr>
        <w:t>говорят,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пилите!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38 Выпишите цифру, обозначающую запятую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Мама,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когда я ещё не учился в школе,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работала инженером и много чертила. Чертежи были такие красивые,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а её готовальня с блестящими штуками была такая необыкновенно притягательная,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что я не мог пройти мимо. Конечно,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меня отлавливали,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не пускали,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но несколько чертежей я всё же испортил,</w:t>
      </w:r>
      <w:r>
        <w:rPr>
          <w:rFonts w:ascii="Times New Roman" w:hAnsi="Times New Roman"/>
          <w:bCs/>
          <w:i/>
          <w:iCs/>
          <w:vertAlign w:val="superscript"/>
        </w:rPr>
        <w:t>(8)</w:t>
      </w:r>
      <w:r>
        <w:rPr>
          <w:rFonts w:ascii="Times New Roman" w:hAnsi="Times New Roman"/>
          <w:bCs/>
          <w:i/>
          <w:iCs/>
        </w:rPr>
        <w:t xml:space="preserve"> какие-то циркули сломал.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39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Отворилась дверь,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и вошла Оксана в длинной новой кофте в стиле «ретро»,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или,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как она называла,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«ретрухи».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Пап,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ну скажи ей,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– громко пожаловалась Оксана. – Чего она мне нервы мотает?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40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Когда ему было лет девять,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он часто приходил в зоопарк,</w:t>
      </w:r>
      <w:r>
        <w:rPr>
          <w:rFonts w:ascii="Times New Roman" w:hAnsi="Times New Roman"/>
          <w:bCs/>
          <w:i/>
          <w:iCs/>
          <w:vertAlign w:val="superscript"/>
        </w:rPr>
        <w:t xml:space="preserve">(2) </w:t>
      </w:r>
      <w:r>
        <w:rPr>
          <w:rFonts w:ascii="Times New Roman" w:hAnsi="Times New Roman"/>
          <w:bCs/>
          <w:i/>
          <w:iCs/>
        </w:rPr>
        <w:t>где знал,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казалось,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каждую дырку в деревянном заборе</w:t>
      </w:r>
      <w:r>
        <w:rPr>
          <w:rFonts w:ascii="Times New Roman" w:hAnsi="Times New Roman"/>
          <w:bCs/>
          <w:i/>
          <w:iCs/>
          <w:vertAlign w:val="superscript"/>
        </w:rPr>
        <w:t xml:space="preserve"> (5)</w:t>
      </w:r>
      <w:r>
        <w:rPr>
          <w:rFonts w:ascii="Times New Roman" w:hAnsi="Times New Roman"/>
          <w:bCs/>
          <w:i/>
          <w:iCs/>
        </w:rPr>
        <w:t xml:space="preserve"> каждый закоулок между клетками.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41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У людей уже не хватает времени что-либо узнавать. Они покупают вещи готовыми в магазинах. Но таких магазинов,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где торговали бы друзьями,</w:t>
      </w:r>
      <w:r>
        <w:rPr>
          <w:rFonts w:ascii="Times New Roman" w:hAnsi="Times New Roman"/>
          <w:bCs/>
          <w:i/>
          <w:iCs/>
          <w:vertAlign w:val="superscript"/>
        </w:rPr>
        <w:t xml:space="preserve">(2) </w:t>
      </w:r>
      <w:r>
        <w:rPr>
          <w:rFonts w:ascii="Times New Roman" w:hAnsi="Times New Roman"/>
          <w:bCs/>
          <w:i/>
          <w:iCs/>
        </w:rPr>
        <w:t>конечно,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нет,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и потому люди больше не имеют друзей. Если хочешь,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чтобы у тебя был друг,</w:t>
      </w:r>
      <w:r>
        <w:rPr>
          <w:rFonts w:ascii="Times New Roman" w:hAnsi="Times New Roman"/>
          <w:bCs/>
          <w:i/>
          <w:iCs/>
          <w:vertAlign w:val="superscript"/>
        </w:rPr>
        <w:t xml:space="preserve">(6) </w:t>
      </w:r>
      <w:r>
        <w:rPr>
          <w:rFonts w:ascii="Times New Roman" w:hAnsi="Times New Roman"/>
          <w:bCs/>
          <w:i/>
          <w:iCs/>
        </w:rPr>
        <w:t>приручи меня!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42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— </w:t>
      </w:r>
      <w:r>
        <w:rPr>
          <w:rFonts w:ascii="Times New Roman" w:hAnsi="Times New Roman"/>
          <w:bCs/>
          <w:i/>
          <w:iCs/>
        </w:rPr>
        <w:t>Она не пойдёт,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</w:t>
      </w:r>
      <w:r>
        <w:rPr>
          <w:rFonts w:ascii="Times New Roman" w:hAnsi="Times New Roman"/>
        </w:rPr>
        <w:t>—</w:t>
      </w:r>
      <w:r>
        <w:rPr>
          <w:rFonts w:ascii="Times New Roman" w:hAnsi="Times New Roman"/>
          <w:bCs/>
          <w:i/>
          <w:iCs/>
        </w:rPr>
        <w:t xml:space="preserve"> сказал мальчик. </w:t>
      </w:r>
      <w:r>
        <w:rPr>
          <w:rFonts w:ascii="Times New Roman" w:hAnsi="Times New Roman"/>
        </w:rPr>
        <w:t>—</w:t>
      </w:r>
      <w:r>
        <w:rPr>
          <w:rFonts w:ascii="Times New Roman" w:hAnsi="Times New Roman"/>
          <w:bCs/>
          <w:i/>
          <w:iCs/>
        </w:rPr>
        <w:t> Она никогда,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наверное,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не поверит,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что хозяин погиб... Женечка подошла к собаке. Собака глухо зарычала,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но не залаяла,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не бросилась на неё.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43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Он вскакивал с места и сломя голову выбегал из класса,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хватал пальто и,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на ходу попадая в рукава,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скрывался за дверью. Куда он мчался? В свою загадочную жизнь,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о которой никто,</w:t>
      </w:r>
      <w:r>
        <w:rPr>
          <w:rFonts w:ascii="Times New Roman" w:hAnsi="Times New Roman"/>
          <w:bCs/>
          <w:i/>
          <w:iCs/>
          <w:vertAlign w:val="superscript"/>
        </w:rPr>
        <w:t xml:space="preserve"> (5) </w:t>
      </w:r>
      <w:r>
        <w:rPr>
          <w:rFonts w:ascii="Times New Roman" w:hAnsi="Times New Roman"/>
          <w:bCs/>
          <w:i/>
          <w:iCs/>
        </w:rPr>
        <w:t>видимо,</w:t>
      </w:r>
      <w:r>
        <w:rPr>
          <w:rFonts w:ascii="Times New Roman" w:hAnsi="Times New Roman"/>
          <w:bCs/>
          <w:i/>
          <w:iCs/>
          <w:vertAlign w:val="superscript"/>
        </w:rPr>
        <w:t xml:space="preserve"> (6)</w:t>
      </w:r>
      <w:r>
        <w:rPr>
          <w:rFonts w:ascii="Times New Roman" w:hAnsi="Times New Roman"/>
          <w:bCs/>
          <w:i/>
          <w:iCs/>
        </w:rPr>
        <w:t xml:space="preserve"> не имел представления.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44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Хорошо,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>– скажете вы,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– в темноте,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можно расслышать пение или музыку,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но непонятно,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как актёры ухитрялись разыгрывать спектакли в ночном лесу.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45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Не мудрено,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что он производит такое потрясающее впечатление,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> – говорил в толпе какой-то человек своему соседу. – У него,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по-моему,</w:t>
      </w:r>
      <w:r>
        <w:rPr>
          <w:rFonts w:ascii="Times New Roman" w:hAnsi="Times New Roman"/>
          <w:bCs/>
          <w:i/>
          <w:iCs/>
          <w:vertAlign w:val="superscript"/>
        </w:rPr>
        <w:t xml:space="preserve">(4) </w:t>
      </w:r>
      <w:r>
        <w:rPr>
          <w:rFonts w:ascii="Times New Roman" w:hAnsi="Times New Roman"/>
          <w:bCs/>
          <w:i/>
          <w:iCs/>
        </w:rPr>
        <w:t>замечательно драматическая наружность. Действительно,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и это бледное лицо с выражением вдумчивого внимания,</w:t>
      </w:r>
      <w:r>
        <w:rPr>
          <w:rFonts w:ascii="Times New Roman" w:hAnsi="Times New Roman"/>
          <w:bCs/>
          <w:i/>
          <w:iCs/>
          <w:vertAlign w:val="superscript"/>
        </w:rPr>
        <w:t xml:space="preserve"> (6) </w:t>
      </w:r>
      <w:r>
        <w:rPr>
          <w:rFonts w:ascii="Times New Roman" w:hAnsi="Times New Roman"/>
          <w:bCs/>
          <w:i/>
          <w:iCs/>
        </w:rPr>
        <w:t>и неподвижные глаза,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и вся его фигура предрасполагали к чему-то особенному,</w:t>
      </w:r>
      <w:r>
        <w:rPr>
          <w:rFonts w:ascii="Times New Roman" w:hAnsi="Times New Roman"/>
          <w:bCs/>
          <w:i/>
          <w:iCs/>
          <w:vertAlign w:val="superscript"/>
        </w:rPr>
        <w:t xml:space="preserve"> (8)</w:t>
      </w:r>
      <w:r>
        <w:rPr>
          <w:rFonts w:ascii="Times New Roman" w:hAnsi="Times New Roman"/>
          <w:bCs/>
          <w:i/>
          <w:iCs/>
        </w:rPr>
        <w:t xml:space="preserve"> непривычному.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46 Выпишите цифры, обозначающие запятые при </w:t>
      </w:r>
      <w:r>
        <w:rPr>
          <w:rFonts w:ascii="Times New Roman" w:hAnsi="Times New Roman"/>
          <w:bCs/>
        </w:rPr>
        <w:t>вводном словосочетании.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Я сделаю её,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может быть,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за несколько дней,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но такие вещи не дарят детям. Я делаю подарки для взрослых,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а ты ещё маленькая и многого не понимаешь.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47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Я замер и стал вслушиваться. Мне казалось,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что и не музыка это,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а ключ течёт из-под горы. Кто-то,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казалось,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припал к воде губами,</w:t>
      </w:r>
      <w:r>
        <w:rPr>
          <w:rFonts w:ascii="Times New Roman" w:hAnsi="Times New Roman"/>
          <w:bCs/>
          <w:i/>
          <w:iCs/>
          <w:vertAlign w:val="superscript"/>
        </w:rPr>
        <w:t xml:space="preserve">(5) </w:t>
      </w:r>
      <w:r>
        <w:rPr>
          <w:rFonts w:ascii="Times New Roman" w:hAnsi="Times New Roman"/>
          <w:bCs/>
          <w:i/>
          <w:iCs/>
        </w:rPr>
        <w:t>пьёт,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пьёт и не может напиться – так иссохло у него во рту и внутри.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48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 его взгляде,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в выражении измученного,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с плотно сжатыми,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посиневшими губами лица чувствовалось какое-то внутреннее напряжение 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казалось,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недоверие и неприязнь.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49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Хочешь драться? Бей,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я один здоровый. Они раненые. А его отец,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– высокий кивнул на очкастика,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–  рядом с твоим,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может,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лежит.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50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Яровой поднял голову,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и лётчики увидели его глаза… И каждый подумал в ту минуту,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что,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очевидно,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такими они бывают,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когда Яровой идёт на цель на своём самолёте и жмёт на гашетки,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обрушивая на врага снаряды и бомбы…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51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Но и этот громкий голос пролетел,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видимо,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мимо сознания Анны Федотовны. Она ждала скрипа задвигаемого ящика,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вся была сосредоточена на этом скрипе 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когда наконец он раздался,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вздохнула с облегчением: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Ступайте,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дети. Я очень устала.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52 Выпишите все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Кур,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правда,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тут давно нет. При игре в прятки это было самым укромным местом,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а вечером туда вообще заходить боялись. Налево от дорожки – огород. Вернее,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это был сад-огород.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53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И мама показала,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как стоят балерины: подтянулась,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даже,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кажется,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выше стала,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и одну ступню вплотную приставила к другой,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ровно посредине.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54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Я вспомнил,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как отец уходил с ружьём. Яркой вспышкой озарило меня прошедшее,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но не забытое мгновение,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точнее,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чувство: мы с мамой провожаем его до угла,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где висит почтовый ящик.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55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Вот и сейчас мать наклеила красивую марку,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как в детстве… Они у нас лежали в маленькой длинной коробочке,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слева на столе. И мать,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вероятно,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долго выбирала,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пока остановилась на этой – зелёной и красивой.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56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Через несколько часов в гримёрной сидели семнадцать кошек,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несчастные,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облезлые,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грязные. У одного кота,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по-видимому,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в драке был выдран клок шерсти,</w:t>
      </w:r>
      <w:r>
        <w:rPr>
          <w:rFonts w:ascii="Times New Roman" w:hAnsi="Times New Roman"/>
          <w:bCs/>
          <w:i/>
          <w:iCs/>
          <w:vertAlign w:val="superscript"/>
        </w:rPr>
        <w:t xml:space="preserve"> (6)</w:t>
      </w:r>
      <w:r>
        <w:rPr>
          <w:rFonts w:ascii="Times New Roman" w:hAnsi="Times New Roman"/>
          <w:bCs/>
          <w:i/>
          <w:iCs/>
        </w:rPr>
        <w:t xml:space="preserve"> у другого на лапе кровоточила рана.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57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Бывало,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проходишь с гостями по музею и слышишь: «А ведь она у вас совсем как Арина Родионовна!» И действительно,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она любила Пушкина и всё пушкинское – его бумаги,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книги,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вещи – особой,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материнской любовью.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58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Прочитав вслух моё сочинение,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Игнатий Дмитриевич поднял меня с места,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долго пристально вглядывался и наконец тихо молвил редкую и оттого,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особенно дорогую похвалу: «Молодец!»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59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Пётр Петрович Лукин знал математику прекрасно и лектором был превосходным. Ходили,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однако,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слухи,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что на экзаменах он отличался свирепостью. Студенты заранее боялись сессии,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поэтому относились к Лукину с почтительно-вежливой опаской.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60 Выпишите цифру(-ы), обозначающую(-ие) запятую(-ые) при </w:t>
      </w:r>
      <w:r>
        <w:rPr>
          <w:rFonts w:ascii="Times New Roman" w:hAnsi="Times New Roman"/>
          <w:bCs/>
        </w:rPr>
        <w:t>обращении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Ты,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значит,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думаешь,(3) что я все знаю? Хор – вот это,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действительно,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я знаю. А тут…  Пойми меня правильно,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Женя.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61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Невысокая,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загорелая,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морщинистая. Старенькая-старенькая – лет восьмидесяти,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наверное,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не меньше,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но ещё довольно живая.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62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Семён Петрович повернулся к Кате,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не замечая её угрюмого взгляда: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Катюша,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давай-ка «Соловья» алябьевского…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Значит,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«Соловья»? — спросила Катя.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63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Мелодия показалась Кинтелю знакомой,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 а слова... Никогда раньше Кинтель таких не слышал. Он задержал дыхание... Казалось бы,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песня как песня,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 что такого.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64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А ты,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значит,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пришёл третьим? — Папа улыбнулся,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и мне это было очень приятно. — Третье место тоже призовое,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бронзовая медаль! Ну,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а кто же на четвёртом остался?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65 Выпишите   цифру(-ы), 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А главное,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что на чужих фотографиях ты всё видишь,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вкус-то у тебя есть. А сам?!.</w:t>
      </w:r>
      <w:r>
        <w:rPr>
          <w:rFonts w:ascii="Times New Roman" w:hAnsi="Times New Roman"/>
          <w:bCs/>
          <w:i/>
          <w:iCs/>
          <w:vertAlign w:val="superscript"/>
        </w:rPr>
        <w:t xml:space="preserve">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 общем,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 как фотограф я не состоялся,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но постоянно ходил в кружок,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уже даже не пытаясь фотографировать.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66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 xml:space="preserve">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Просто он не хотел говорить громко,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когда рядом тайна,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мечта…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 — Почему рваные паруса?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 — Кажется,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после боя.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67 Выпишите цифру(-ы), обозначающую(-ие) запятую(-ые) при </w:t>
      </w:r>
      <w:r>
        <w:rPr>
          <w:rFonts w:ascii="Times New Roman" w:hAnsi="Times New Roman"/>
          <w:bCs/>
        </w:rPr>
        <w:t>обращении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Слышу,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— прошептала Динка,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и губы её дрогнули. — 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всё понимаю,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Лёня...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68 Выпишите цифру, обозначающую запятую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Я не нашла для Люси места в зале ,</w:t>
      </w:r>
      <w:r>
        <w:rPr>
          <w:rFonts w:ascii="Times New Roman" w:hAnsi="Times New Roman"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— рассказывала в тот вечер Оля. — А она обиделась... И на что?! Академик живописи рисует гораздо лучше,</w:t>
      </w:r>
      <w:r>
        <w:rPr>
          <w:rFonts w:ascii="Times New Roman" w:hAnsi="Times New Roman"/>
          <w:vertAlign w:val="superscript"/>
        </w:rPr>
        <w:t xml:space="preserve">(2) </w:t>
      </w:r>
      <w:r>
        <w:rPr>
          <w:rFonts w:ascii="Times New Roman" w:hAnsi="Times New Roman"/>
          <w:bCs/>
          <w:i/>
          <w:iCs/>
        </w:rPr>
        <w:t>чем говорит. Я сказала ей: «Ты знаешь его работы. Значит,</w:t>
      </w:r>
      <w:r>
        <w:rPr>
          <w:rFonts w:ascii="Times New Roman" w:hAnsi="Times New Roman"/>
          <w:vertAlign w:val="superscript"/>
        </w:rPr>
        <w:t>(3)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  <w:i/>
          <w:iCs/>
        </w:rPr>
        <w:t>ты с ним знакома».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69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Подавив вздох,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>  косится на отца,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на его руки,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уверенно лежащие на  руле.  Вот уж  кого,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безусловно,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не тревожат мысли о  несовершенстве мироздания!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70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Помнится,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то я хотел быть астрономом,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то мечтал стать капитаном дальнего плавания,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а то хотелось превратиться в машиниста метро или начальника станции.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71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Сказал так,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будто наградил меня. А я в ту минуту подумал,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что,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>  наверное,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похож на папу только с виду,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внешне…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72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И Люся что-то говорит,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> кажется,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о Блоке и Есенине,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спрашивает меня что-то,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и я что-то отвечаю. И почему-то мне не по себе,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и я не хочу говорить ни о Блоке,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ни о Есенине.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73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Cs/>
          <w:i/>
          <w:iCs/>
        </w:rPr>
        <w:t>И она посмотрела бы — на неловкого,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стриженного арестантским ёжиком,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в мятой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>, узлом на пузе завязанной рубашке... Он и так уже стоит здесь,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t> наверно,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полчаса,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t> поэтому все,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t> конечно,</w:t>
      </w:r>
      <w:r>
        <w:rPr>
          <w:rFonts w:ascii="Times New Roman" w:hAnsi="Times New Roman"/>
          <w:i/>
          <w:iCs/>
          <w:vertAlign w:val="superscript"/>
        </w:rPr>
        <w:t xml:space="preserve"> </w:t>
      </w:r>
      <w:r>
        <w:rPr>
          <w:rFonts w:ascii="Times New Roman" w:hAnsi="Times New Roman"/>
          <w:bCs/>
          <w:i/>
          <w:iCs/>
          <w:vertAlign w:val="superscript"/>
        </w:rPr>
        <w:t>(8)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t> догадались о его заворожённости...</w:t>
      </w:r>
      <w:r>
        <w:rPr>
          <w:rFonts w:ascii="Times New Roman" w:hAnsi="Times New Roman"/>
        </w:rPr>
        <w:t xml:space="preserve">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74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И спроси его,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что такое родина,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он,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наверное,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толком не объяснит. Но за эту родину — за меня,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за Игоря,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за товарищей своих по полку,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за свою покосившуюся хибарку где-то на Алтае — он будет драться до последнего патрона.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75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Дело в том,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что прапрадед Николая Николаевича был художником,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а отец отдал многие годы жизни,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чтобы собрать его картины. И эти картины,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казалось,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всегда занимали главное место в их доме…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76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вводной конструкции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Я,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>  можно сказать,</w:t>
      </w:r>
      <w:r>
        <w:rPr>
          <w:rFonts w:ascii="Times New Roman" w:hAnsi="Times New Roman"/>
          <w:bCs/>
          <w:i/>
          <w:iCs/>
          <w:vertAlign w:val="superscript"/>
        </w:rPr>
        <w:t xml:space="preserve">(2) </w:t>
      </w:r>
      <w:r>
        <w:rPr>
          <w:rFonts w:ascii="Times New Roman" w:hAnsi="Times New Roman"/>
          <w:bCs/>
          <w:i/>
          <w:iCs/>
        </w:rPr>
        <w:t> благодарность ему оказывать должен,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а ты говоришь — бросить...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Так и живут вместе — старый дед Ларион,</w:t>
      </w:r>
      <w:r>
        <w:rPr>
          <w:rFonts w:ascii="Times New Roman" w:hAnsi="Times New Roman"/>
          <w:bCs/>
          <w:i/>
          <w:iCs/>
          <w:vertAlign w:val="superscript"/>
        </w:rPr>
        <w:t xml:space="preserve">(4) </w:t>
      </w:r>
      <w:r>
        <w:rPr>
          <w:rFonts w:ascii="Times New Roman" w:hAnsi="Times New Roman"/>
          <w:bCs/>
          <w:i/>
          <w:iCs/>
        </w:rPr>
        <w:t> его внук Ванька да заяц с рваным ухом.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77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Когда мы пришли после уроков к библиотеке,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там уже гудела целая толпа.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  <w:i/>
          <w:iCs/>
        </w:rPr>
        <w:t>На двери по-прежнему висел замок,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а во дворе валялись брёвна,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сброшенные,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видно,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>с машины как попало.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78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Но  больше  всего  поразили  Динку  её  глаза. Огромные,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полные какой-то внутренней тревоги,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>  умоляющие и требовательные. Остановившись на пороге,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>  Динка не могла оторваться от этого  портрета.  Казалось,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она где-то уже видела эти глаза,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улыбку и ямочку на щеке.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79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Слышно даже,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как курлычут журавли.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Совсем как самолеты,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> — говорит регулировщик.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Эта ассоциация промелькнула,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по-видимому,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у всех нас,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и мы смеёмся.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80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Потом,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кстати,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она нам рассказывала,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что знала про Сталинградскую битву,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>  про то,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как наши держались за каждый камень.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81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Ребятам это,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 xml:space="preserve">(2) </w:t>
      </w:r>
      <w:r>
        <w:rPr>
          <w:rFonts w:ascii="Times New Roman" w:hAnsi="Times New Roman"/>
          <w:bCs/>
          <w:i/>
          <w:iCs/>
        </w:rPr>
        <w:t>нравилось,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 xml:space="preserve">но я всё равно был среди них чужим.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82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вводной конструкции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Он,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должно быть,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казался лягушке большим алмазом,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 где,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 если долго всматриваться,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можно увидеть в каждой грани целые страны с золотыми водопадами и радужными звёздами.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83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 те дни я был влюблён в хорошенькую гимназистку Таню,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а у неё,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как у многих девочек тогда,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был заветный альбом. В нём подруги и поклонники отвечали,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например,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на вопросы…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84 Выпишите цифру(-ы), обозначающую(-ие) запятую(-ые) при 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 xml:space="preserve">На обратном пути вместе со стрелками подтягивал солдатскую песню: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Греми,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слава,</w:t>
      </w:r>
      <w:r>
        <w:rPr>
          <w:rFonts w:ascii="Times New Roman" w:hAnsi="Times New Roman"/>
          <w:bCs/>
          <w:i/>
          <w:iCs/>
          <w:vertAlign w:val="superscript"/>
        </w:rPr>
        <w:t xml:space="preserve">(2) </w:t>
      </w:r>
      <w:r>
        <w:rPr>
          <w:rFonts w:ascii="Times New Roman" w:hAnsi="Times New Roman"/>
          <w:bCs/>
          <w:i/>
          <w:iCs/>
        </w:rPr>
        <w:t>трубой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 xml:space="preserve">За Дунаем за рекой.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Словом,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прижился в военной среде,</w:t>
      </w:r>
      <w:r>
        <w:rPr>
          <w:rFonts w:ascii="Times New Roman" w:hAnsi="Times New Roman"/>
          <w:bCs/>
          <w:i/>
          <w:iCs/>
          <w:vertAlign w:val="superscript"/>
        </w:rPr>
        <w:t xml:space="preserve">(4) </w:t>
      </w:r>
      <w:r>
        <w:rPr>
          <w:rFonts w:ascii="Times New Roman" w:hAnsi="Times New Roman"/>
          <w:bCs/>
          <w:i/>
          <w:iCs/>
        </w:rPr>
        <w:t>приобретя приятелей среди офицерства,</w:t>
      </w:r>
      <w:r>
        <w:rPr>
          <w:rFonts w:ascii="Times New Roman" w:hAnsi="Times New Roman"/>
          <w:bCs/>
          <w:i/>
          <w:iCs/>
          <w:vertAlign w:val="superscript"/>
        </w:rPr>
        <w:t xml:space="preserve">(5) </w:t>
      </w:r>
      <w:r>
        <w:rPr>
          <w:rFonts w:ascii="Times New Roman" w:hAnsi="Times New Roman"/>
          <w:bCs/>
          <w:i/>
          <w:iCs/>
        </w:rPr>
        <w:t xml:space="preserve">а ещё более – среди солдат.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85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Конечно,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джаз – это здорово,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но вот загвоздка: я не могу петь один. Только с Китом. Для Кита пение – всё,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поэтому я взял его с собой на прослушивание.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86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Пошли медленным,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размеренным,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тяжёлым солдатским шагом. Пошли к тому неизвестному месту,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которое на карте их командира отмечено,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должно быть,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обыкновенным красным крестиком.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87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А мать сидела прямо,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напряжённо. Крестьянское лицо,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городское платье. Но чувствовалось,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что живут не в деревне,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а где-то в пригороде,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может быть,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на разъезде.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88 Выпишите цифру, обозначающую запятую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Выражение же лица отца в это время было таким, 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что я догадывался: он сомневается,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что мама говорит правду. Короче,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профессия грузчика как перспективная мною никогда не рассматривалась.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89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Впереди,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отдельно,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шёл мальчик в белой майке. Его незагорелая кожа казалась ещё белее от темноволосой головы. Другие же мальчики,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наоборот,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загорели до черноты,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а волосы их,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выбеленные солнцем,</w:t>
      </w:r>
      <w:r>
        <w:rPr>
          <w:rFonts w:ascii="Times New Roman" w:hAnsi="Times New Roman"/>
          <w:bCs/>
          <w:i/>
          <w:iCs/>
          <w:vertAlign w:val="superscript"/>
        </w:rPr>
        <w:t xml:space="preserve"> (7)</w:t>
      </w:r>
      <w:r>
        <w:rPr>
          <w:rFonts w:ascii="Times New Roman" w:hAnsi="Times New Roman"/>
          <w:bCs/>
          <w:i/>
          <w:iCs/>
        </w:rPr>
        <w:t xml:space="preserve"> походили на светлый лён.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90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Мы в Ленинграде,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представляете,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топили книгами печки. Сердце кровью обливается,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а что делать? Ни еду сварить,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ни согреться.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91 Выпишите цифру(-ы), обозначающую(-ие) запятую(-ые) при </w:t>
      </w:r>
      <w:r>
        <w:rPr>
          <w:rFonts w:ascii="Times New Roman" w:hAnsi="Times New Roman"/>
          <w:bCs/>
        </w:rPr>
        <w:t>обращении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Не бойтесь,(1) ребята,(2) он зря не трогает. Просто он,(3) как и вы,(4) очень любит играть в футбол.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Ну да,(5) рассказывайте...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92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 xml:space="preserve">(2) </w:t>
      </w:r>
      <w:r>
        <w:rPr>
          <w:rFonts w:ascii="Times New Roman" w:hAnsi="Times New Roman"/>
          <w:bCs/>
          <w:i/>
          <w:iCs/>
        </w:rPr>
        <w:t>он никак не мог догадаться,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что эта чёрная музыкальная шкатулка попадёт в пустынные леса за Окой,</w:t>
      </w:r>
      <w:r>
        <w:rPr>
          <w:rFonts w:ascii="Times New Roman" w:hAnsi="Times New Roman"/>
          <w:bCs/>
          <w:i/>
          <w:iCs/>
          <w:vertAlign w:val="superscript"/>
        </w:rPr>
        <w:t xml:space="preserve">(4) </w:t>
      </w:r>
      <w:r>
        <w:rPr>
          <w:rFonts w:ascii="Times New Roman" w:hAnsi="Times New Roman"/>
          <w:bCs/>
          <w:i/>
          <w:iCs/>
        </w:rPr>
        <w:t>в деревню,</w:t>
      </w:r>
      <w:r>
        <w:rPr>
          <w:rFonts w:ascii="Times New Roman" w:hAnsi="Times New Roman"/>
          <w:bCs/>
          <w:i/>
          <w:iCs/>
          <w:vertAlign w:val="superscript"/>
        </w:rPr>
        <w:t xml:space="preserve">(5) </w:t>
      </w:r>
      <w:r>
        <w:rPr>
          <w:rFonts w:ascii="Times New Roman" w:hAnsi="Times New Roman"/>
          <w:bCs/>
          <w:i/>
          <w:iCs/>
        </w:rPr>
        <w:t>где только одни петухи поют,</w:t>
      </w:r>
      <w:r>
        <w:rPr>
          <w:rFonts w:ascii="Times New Roman" w:hAnsi="Times New Roman"/>
          <w:bCs/>
          <w:i/>
          <w:iCs/>
          <w:vertAlign w:val="superscript"/>
        </w:rPr>
        <w:t xml:space="preserve">(6) </w:t>
      </w:r>
      <w:r>
        <w:rPr>
          <w:rFonts w:ascii="Times New Roman" w:hAnsi="Times New Roman"/>
          <w:bCs/>
          <w:i/>
          <w:iCs/>
        </w:rPr>
        <w:t>как в Шотландии.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93 Выпишите цифру(-ы), обозначающую(-ие) запятую(-ые) при </w:t>
      </w:r>
      <w:r>
        <w:rPr>
          <w:rFonts w:ascii="Times New Roman" w:hAnsi="Times New Roman"/>
          <w:bCs/>
        </w:rPr>
        <w:t>обращении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Cs/>
          <w:i/>
          <w:iCs/>
        </w:rPr>
        <w:t>— Ты бы,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Лёня,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рассказал чего-нибудь повеселей.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Cs/>
          <w:i/>
          <w:iCs/>
        </w:rPr>
        <w:t>— Чего рассказывать? — ответил Лёнька. — Разве про старушек в нашей деревне. Старушки эти — дочери знаменитейшего художника Пожалостина. Академик он был,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 xml:space="preserve">а вышел из наших пастушат, 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из сопливых.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94 Выпишите цифру, обозначающую запятую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Возьми его,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— вдруг сказала сестра. — Что тебе стоит!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Ну,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отчего же не взять? — улыбнулась бабушка. — Конечно,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возьми.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Брат громко засмеялся,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>потрепал мальчика по плечу,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>взъерошил ему волосы: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Эх ты,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>путешественник! Ну ладно,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>собирайся!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95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Наташка взяла жестяную банку с червями 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заглянув внутрь,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презрительно сказала: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Разве это черви? Вот у тёти Марьи на огороде…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 xml:space="preserve">И вывалила наших червей в глубоченную яму, 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приготовленную для силоса. Мы с Мишкой ахнули: этих червей мы,</w:t>
      </w:r>
      <w:r>
        <w:rPr>
          <w:rFonts w:ascii="Times New Roman" w:hAnsi="Times New Roman"/>
          <w:bCs/>
          <w:i/>
          <w:iCs/>
          <w:vertAlign w:val="superscript"/>
        </w:rPr>
        <w:t xml:space="preserve"> (4)</w:t>
      </w:r>
      <w:r>
        <w:rPr>
          <w:rFonts w:ascii="Times New Roman" w:hAnsi="Times New Roman"/>
          <w:bCs/>
          <w:i/>
          <w:iCs/>
        </w:rPr>
        <w:t xml:space="preserve"> может,</w:t>
      </w:r>
      <w:r>
        <w:rPr>
          <w:rFonts w:ascii="Times New Roman" w:hAnsi="Times New Roman"/>
          <w:bCs/>
          <w:i/>
          <w:iCs/>
          <w:vertAlign w:val="superscript"/>
        </w:rPr>
        <w:t xml:space="preserve"> (5)</w:t>
      </w:r>
      <w:r>
        <w:rPr>
          <w:rFonts w:ascii="Times New Roman" w:hAnsi="Times New Roman"/>
          <w:bCs/>
          <w:i/>
          <w:iCs/>
        </w:rPr>
        <w:t xml:space="preserve"> с полчаса копали у конюшни.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96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Минут за десять,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наверное,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хохлатые нарядные работницы обчистили деревце. Обработали деловые птахи дикую рябинку,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а на те,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t>что рядом росли,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даже и не присели.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97 Выпишите цифру, обозначающую запятую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Он так хорошо себя чувствует в полёте! Впрочем,</w:t>
      </w:r>
      <w:bookmarkStart w:id="0" w:name="_Ref257438909"/>
      <w:bookmarkStart w:id="1" w:name="_Ref257438900"/>
      <w:bookmarkEnd w:id="0"/>
      <w:r>
        <w:rPr>
          <w:rFonts w:ascii="Times New Roman" w:hAnsi="Times New Roman"/>
          <w:bCs/>
          <w:i/>
          <w:iCs/>
          <w:vertAlign w:val="superscript"/>
        </w:rPr>
        <w:t>(1</w:t>
      </w:r>
      <w:bookmarkEnd w:id="1"/>
      <w:r>
        <w:rPr>
          <w:rFonts w:ascii="Times New Roman" w:hAnsi="Times New Roman"/>
          <w:bCs/>
          <w:i/>
          <w:iCs/>
          <w:vertAlign w:val="superscript"/>
        </w:rPr>
        <w:t>)</w:t>
      </w:r>
      <w:r>
        <w:rPr>
          <w:rFonts w:ascii="Times New Roman" w:hAnsi="Times New Roman"/>
          <w:bCs/>
          <w:i/>
          <w:iCs/>
        </w:rPr>
        <w:t xml:space="preserve"> и я себя тоже! Я тоже,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глядя на Кита,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стараюсь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перепрыгнуть какое-нибудь деревце,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но чаще выбираю всё-таки что-нибудь менее колючее…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98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Но страх,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наверное,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не совсем еще выпарился огнём ласк из её сердца,</w:t>
      </w:r>
      <w:r>
        <w:rPr>
          <w:rFonts w:ascii="Times New Roman" w:hAnsi="Times New Roman"/>
          <w:bCs/>
          <w:i/>
          <w:iCs/>
          <w:vertAlign w:val="superscript"/>
        </w:rPr>
        <w:t xml:space="preserve">(3) </w:t>
      </w:r>
      <w:r>
        <w:rPr>
          <w:rFonts w:ascii="Times New Roman" w:hAnsi="Times New Roman"/>
          <w:bCs/>
          <w:i/>
          <w:iCs/>
        </w:rPr>
        <w:t>и всякий раз при виде людей,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при их приближении,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она терялась и ждала побоев.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99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Дымка выговорила всё,</w:t>
      </w:r>
      <w:r>
        <w:rPr>
          <w:rFonts w:ascii="Times New Roman" w:hAnsi="Times New Roman"/>
          <w:bCs/>
          <w:i/>
          <w:iCs/>
          <w:vertAlign w:val="superscript"/>
        </w:rPr>
        <w:t>1</w:t>
      </w:r>
      <w:r>
        <w:rPr>
          <w:rFonts w:ascii="Times New Roman" w:hAnsi="Times New Roman"/>
          <w:bCs/>
          <w:i/>
          <w:iCs/>
        </w:rPr>
        <w:t xml:space="preserve"> что,</w:t>
      </w:r>
      <w:r>
        <w:rPr>
          <w:rFonts w:ascii="Times New Roman" w:hAnsi="Times New Roman"/>
          <w:bCs/>
          <w:i/>
          <w:iCs/>
          <w:vertAlign w:val="superscript"/>
        </w:rPr>
        <w:t>2</w:t>
      </w:r>
      <w:r>
        <w:rPr>
          <w:rFonts w:ascii="Times New Roman" w:hAnsi="Times New Roman"/>
          <w:bCs/>
          <w:i/>
          <w:iCs/>
        </w:rPr>
        <w:t xml:space="preserve"> по её мнению,</w:t>
      </w:r>
      <w:r>
        <w:rPr>
          <w:rFonts w:ascii="Times New Roman" w:hAnsi="Times New Roman"/>
          <w:bCs/>
          <w:i/>
          <w:iCs/>
          <w:vertAlign w:val="superscript"/>
        </w:rPr>
        <w:t>3</w:t>
      </w:r>
      <w:r>
        <w:rPr>
          <w:rFonts w:ascii="Times New Roman" w:hAnsi="Times New Roman"/>
          <w:bCs/>
          <w:i/>
          <w:iCs/>
        </w:rPr>
        <w:t xml:space="preserve"> полагалось,</w:t>
      </w:r>
      <w:r>
        <w:rPr>
          <w:rFonts w:ascii="Times New Roman" w:hAnsi="Times New Roman"/>
          <w:bCs/>
          <w:i/>
          <w:iCs/>
          <w:vertAlign w:val="superscript"/>
        </w:rPr>
        <w:t>4</w:t>
      </w:r>
      <w:r>
        <w:rPr>
          <w:rFonts w:ascii="Times New Roman" w:hAnsi="Times New Roman"/>
          <w:bCs/>
          <w:i/>
          <w:iCs/>
        </w:rPr>
        <w:t xml:space="preserve"> и снова попрыгала по веткам. А тем временем около старой ели послышались шаги,</w:t>
      </w:r>
      <w:r>
        <w:rPr>
          <w:rFonts w:ascii="Times New Roman" w:hAnsi="Times New Roman"/>
          <w:bCs/>
          <w:i/>
          <w:iCs/>
          <w:vertAlign w:val="superscript"/>
        </w:rPr>
        <w:t>5</w:t>
      </w:r>
      <w:r>
        <w:rPr>
          <w:rFonts w:ascii="Times New Roman" w:hAnsi="Times New Roman"/>
          <w:bCs/>
          <w:i/>
          <w:iCs/>
        </w:rPr>
        <w:t xml:space="preserve"> человеческие голоса…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100 Выпишите цифру, обозначающую запятую при </w:t>
      </w:r>
      <w:r>
        <w:rPr>
          <w:rFonts w:ascii="Times New Roman" w:hAnsi="Times New Roman"/>
          <w:bCs/>
        </w:rPr>
        <w:t>вводной конструкции.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Толик завидовал Тёме,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своему геройскому товарищу,</w:t>
      </w:r>
      <w:r>
        <w:rPr>
          <w:rFonts w:ascii="Times New Roman" w:hAnsi="Times New Roman"/>
          <w:bCs/>
          <w:i/>
          <w:iCs/>
          <w:vertAlign w:val="superscript"/>
        </w:rPr>
        <w:t xml:space="preserve">(2) </w:t>
      </w:r>
      <w:r>
        <w:rPr>
          <w:rFonts w:ascii="Times New Roman" w:hAnsi="Times New Roman"/>
          <w:bCs/>
          <w:i/>
          <w:iCs/>
        </w:rPr>
        <w:t>и глядел на него уважительно,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будто на взрослого. В самом деле,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этот пожар как бы разделил их. Толик остался таким же мальчишкой,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как был,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а Тёмка сразу стал взрослым.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101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У меня тоже,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помнится,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когда-то была эта книга в красном с золотом переплёте,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с такими же рисунками. Я мог её раз по двадцать на день рассматривать. Особенно мне нравилось,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как барон сам себя за косу из болота тащит.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102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И танцевали его,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разумеется,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тоже одесским манером: энергично работая локтями,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помогая оркестру оглушительным шарканьем и каким-то ещё никогда не слышанным мною паровозным шипением. Ходят,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картинно обняв своих дам,</w:t>
      </w:r>
      <w:r>
        <w:rPr>
          <w:rFonts w:ascii="Times New Roman" w:hAnsi="Times New Roman"/>
          <w:bCs/>
          <w:i/>
          <w:iCs/>
          <w:vertAlign w:val="superscript"/>
        </w:rPr>
        <w:t xml:space="preserve">(5) </w:t>
      </w:r>
      <w:r>
        <w:rPr>
          <w:rFonts w:ascii="Times New Roman" w:hAnsi="Times New Roman"/>
          <w:bCs/>
          <w:i/>
          <w:iCs/>
        </w:rPr>
        <w:t xml:space="preserve">по-полотёрски усердно работают ногами и всем залом дружно пришепётывают: «Чу-чу-чу-чу!»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103 Выпишите цифру, обозначающую запятую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И дремлет, слегка покрякивая,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кряква: лисица к этой кочке уже не придёт. А значит,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можно ещё ей,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глупой крякве,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жить.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104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Она ещё,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не знала,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что взрослые велели детям отнести кунят обратно в гнездо,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но беззаботные мальчишки поленились лезть в лесную чащобу,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бросили малышей возле леса и ушли.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105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Он не обратил никакого внимания на меня,</w:t>
      </w:r>
      <w:r>
        <w:rPr>
          <w:rFonts w:ascii="Times New Roman" w:hAnsi="Times New Roman"/>
          <w:bCs/>
          <w:i/>
          <w:iCs/>
          <w:vertAlign w:val="superscript"/>
        </w:rPr>
        <w:t xml:space="preserve">(1) </w:t>
      </w:r>
      <w:r>
        <w:rPr>
          <w:rFonts w:ascii="Times New Roman" w:hAnsi="Times New Roman"/>
          <w:bCs/>
          <w:i/>
          <w:iCs/>
        </w:rPr>
        <w:t>но его лицо лучилось навстречу работяге,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>словно у него был какой-то очень важный секрет,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которым он собирался, 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видимо,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с ним поделиться.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106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Я видел только Нинкин венчик,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сделанный из косички,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её корону,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и Нинка,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не взглянула на меня.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107 Выпишите все цифры, обозначающие запятые при </w:t>
      </w:r>
      <w:r>
        <w:rPr>
          <w:rFonts w:ascii="Times New Roman" w:hAnsi="Times New Roman"/>
          <w:bCs/>
        </w:rPr>
        <w:t>вводных словах.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 — </w:t>
      </w:r>
      <w:r>
        <w:rPr>
          <w:rFonts w:ascii="Times New Roman" w:hAnsi="Times New Roman"/>
          <w:bCs/>
          <w:i/>
          <w:iCs/>
        </w:rPr>
        <w:t>Когда мы поженимся,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 мы заберём их,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  — говорит Роман. — Они будут жить в ванной,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 ждать наших детей…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 — А когда это будет? — спрашивает Юлька.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 — Очень скоро. Десятый,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считай,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мы уже закончили. Значит,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    одиннадцатый…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108 Выпишите все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От этого на руке,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попавшей в когти,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оставались длинные царапины. Царапины быстро заживали,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но тотчас появлялись новые…  Впрочем,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пощекотать себя под подбородком котя давал.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К третьему году жизни он,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по-моему,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стал хозяином округи.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109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Пусть оставит себе,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раз ей так нравится,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– предложила мама.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Неправильно,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– возразил папа. – Надо уметь отдавать то,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что нравится самой.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На душе было тяжело: мне было жаль отдавать цветочек. Но папа,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был прав,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и я сказала: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Я отнесу его в класс,</w:t>
      </w:r>
      <w:r>
        <w:rPr>
          <w:rFonts w:ascii="Times New Roman" w:hAnsi="Times New Roman"/>
          <w:bCs/>
          <w:i/>
          <w:iCs/>
          <w:vertAlign w:val="superscript"/>
        </w:rPr>
        <w:t>(8)</w:t>
      </w:r>
      <w:r>
        <w:rPr>
          <w:rFonts w:ascii="Times New Roman" w:hAnsi="Times New Roman"/>
          <w:bCs/>
          <w:i/>
          <w:iCs/>
        </w:rPr>
        <w:t xml:space="preserve"> и мы все вместе будем на него смотреть.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110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Я долго думал о том,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почему мама нисколько не бранила меня,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>  почему она,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на моё счастье,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даже обрадовалась,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что чашку разбил я,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>а не Бум.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111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Деньги,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вскоре кончились,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я стал напряжённо думать,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где бы достать ещё,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и придумал.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112 Выпишите цифру, обозначающую запятую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Может,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>  я хотел подольше задержаться там,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на мирной и тихой Волге,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представляя героя книжки,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моего сверстника,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самим собою?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113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Но Славка сегодня твёрдо обещал маме,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что не будет купаться. Можно,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успокоить совесть тем,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что спасательная экспедиция – это не купание,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но лучше сначала попробовать другой способ.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114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Певец любви,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правду сказать,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грязнуля порядочный. Он водится среди сырых кустов,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юрко шныряет мышью по нижним ветвям,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ворошит сухие листья,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добывая из-под них жучков. 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115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Тут Мишка говорит: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Не дашь,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значит,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самосвал?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И протянул мне коробку от спичек. Я взял её,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открыл и сначала  ничего не увидел,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а потом увидел маленький светло-зелёный огонёк,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как будто я держал сейчас в руках крошечную звёздочку.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Что это такое,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Мишка?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116 Выпишите цифры, обозначающие запятые при </w:t>
      </w:r>
      <w:r>
        <w:rPr>
          <w:rFonts w:ascii="Times New Roman" w:hAnsi="Times New Roman"/>
          <w:bCs/>
        </w:rPr>
        <w:t>вводной конструкции.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Грузовичок подъехал к стройплощадке,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задрал вверх стрелу,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которая,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всем на удивление,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дотянулась до самого верхнего этажа.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117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Я как взял,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так услышал,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что шарик тоненько-тоненько потянул за ниточку! Ему,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наверное,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хотелось улететь. Тогда я немножко отпустил ниточку и опять услышал,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как он настойчиво потягивается из рук,</w:t>
      </w:r>
      <w:r>
        <w:rPr>
          <w:rFonts w:ascii="Times New Roman" w:hAnsi="Times New Roman"/>
          <w:bCs/>
          <w:i/>
          <w:iCs/>
          <w:vertAlign w:val="superscript"/>
        </w:rPr>
        <w:t xml:space="preserve"> (6)</w:t>
      </w:r>
      <w:r>
        <w:rPr>
          <w:rFonts w:ascii="Times New Roman" w:hAnsi="Times New Roman"/>
          <w:bCs/>
          <w:i/>
          <w:iCs/>
        </w:rPr>
        <w:t xml:space="preserve"> будто просится улететь. </w:t>
      </w:r>
    </w:p>
    <w:p w:rsidR="003A66C1" w:rsidRDefault="003A66C1" w:rsidP="00B72D69">
      <w:pPr>
        <w:pStyle w:val="NoSpacing"/>
        <w:rPr>
          <w:rFonts w:ascii="Times New Roman" w:hAnsi="Times New Roman"/>
          <w:bCs/>
          <w:i/>
          <w:iCs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118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Я гордилась Лялиной красотой и Машиными талантами более громко,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чем собственными достоинствами,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именно потому,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что эти достоинства были всё-таки не моими: в нескромности меня обвинить не могли.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Ты продолжаешь жить чужой жизнью,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восторгаешься не своими успехами,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– констатировала мама.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– Это,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по-твоему,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плохо? – удивилась я.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119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Красиво,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> — ответил я,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подумав.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 Нет,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не красиво,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а технично,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ты хотел сказать,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наверное? Ну,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а эту? — он показал туман.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120 Выпишите цифру(-ы), обозначающую(-ие) запятую(-ые) при </w:t>
      </w:r>
      <w:r>
        <w:rPr>
          <w:rFonts w:ascii="Times New Roman" w:hAnsi="Times New Roman"/>
          <w:bCs/>
        </w:rPr>
        <w:t>вводной конструкции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Да,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я и правда был колдовским ребёнком,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маленьким магом,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чародеем. Таким я,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по крайней мере,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сам себя считал.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121 Выпишите цифры, обозначающие запятые при </w:t>
      </w:r>
      <w:r>
        <w:rPr>
          <w:rFonts w:ascii="Times New Roman" w:hAnsi="Times New Roman"/>
          <w:bCs/>
        </w:rPr>
        <w:t>вводном слове</w:t>
      </w:r>
      <w:r>
        <w:rPr>
          <w:rFonts w:ascii="Times New Roman" w:hAnsi="Times New Roman"/>
        </w:rPr>
        <w:t>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 xml:space="preserve">Разумеется, 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нужно было бы проверить себя ещё раз. Скажем, 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  каждое утро обтираться холодной водой. Или выйти по математике на «отлично». Но всё это я отложил до своего выздоровления, 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а пока только думал и думал…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122 Выпишите цифры, обозначающие запятые при </w:t>
      </w:r>
      <w:r>
        <w:rPr>
          <w:rFonts w:ascii="Times New Roman" w:hAnsi="Times New Roman"/>
          <w:bCs/>
        </w:rPr>
        <w:t>вводном слове.</w:t>
      </w:r>
    </w:p>
    <w:p w:rsidR="003A66C1" w:rsidRDefault="003A66C1" w:rsidP="00B72D6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Да,</w:t>
      </w:r>
      <w:r>
        <w:rPr>
          <w:rFonts w:ascii="Times New Roman" w:hAnsi="Times New Roman"/>
          <w:bCs/>
          <w:i/>
          <w:iCs/>
          <w:vertAlign w:val="superscript"/>
        </w:rPr>
        <w:t>(1)</w:t>
      </w:r>
      <w:r>
        <w:rPr>
          <w:rFonts w:ascii="Times New Roman" w:hAnsi="Times New Roman"/>
          <w:bCs/>
          <w:i/>
          <w:iCs/>
        </w:rPr>
        <w:t xml:space="preserve"> он мог сказать,</w:t>
      </w:r>
      <w:r>
        <w:rPr>
          <w:rFonts w:ascii="Times New Roman" w:hAnsi="Times New Roman"/>
          <w:bCs/>
          <w:i/>
          <w:iCs/>
          <w:vertAlign w:val="superscript"/>
        </w:rPr>
        <w:t>(2)</w:t>
      </w:r>
      <w:r>
        <w:rPr>
          <w:rFonts w:ascii="Times New Roman" w:hAnsi="Times New Roman"/>
          <w:bCs/>
          <w:i/>
          <w:iCs/>
        </w:rPr>
        <w:t xml:space="preserve"> что когда у человека заботливая мать,</w:t>
      </w:r>
      <w:r>
        <w:rPr>
          <w:rFonts w:ascii="Times New Roman" w:hAnsi="Times New Roman"/>
          <w:bCs/>
          <w:i/>
          <w:iCs/>
          <w:vertAlign w:val="superscript"/>
        </w:rPr>
        <w:t>(3)</w:t>
      </w:r>
      <w:r>
        <w:rPr>
          <w:rFonts w:ascii="Times New Roman" w:hAnsi="Times New Roman"/>
          <w:bCs/>
          <w:i/>
          <w:iCs/>
        </w:rPr>
        <w:t xml:space="preserve"> когда у него нет проблем с братьями и сёстрами,</w:t>
      </w:r>
      <w:r>
        <w:rPr>
          <w:rFonts w:ascii="Times New Roman" w:hAnsi="Times New Roman"/>
          <w:bCs/>
          <w:i/>
          <w:iCs/>
          <w:vertAlign w:val="superscript"/>
        </w:rPr>
        <w:t>(4)</w:t>
      </w:r>
      <w:r>
        <w:rPr>
          <w:rFonts w:ascii="Times New Roman" w:hAnsi="Times New Roman"/>
          <w:bCs/>
          <w:i/>
          <w:iCs/>
        </w:rPr>
        <w:t xml:space="preserve"> когда рубль в кармане всегда,</w:t>
      </w:r>
      <w:r>
        <w:rPr>
          <w:rFonts w:ascii="Times New Roman" w:hAnsi="Times New Roman"/>
          <w:bCs/>
          <w:i/>
          <w:iCs/>
          <w:vertAlign w:val="superscript"/>
        </w:rPr>
        <w:t>(5)</w:t>
      </w:r>
      <w:r>
        <w:rPr>
          <w:rFonts w:ascii="Times New Roman" w:hAnsi="Times New Roman"/>
          <w:bCs/>
          <w:i/>
          <w:iCs/>
        </w:rPr>
        <w:t xml:space="preserve"> то,</w:t>
      </w:r>
      <w:r>
        <w:rPr>
          <w:rFonts w:ascii="Times New Roman" w:hAnsi="Times New Roman"/>
          <w:bCs/>
          <w:i/>
          <w:iCs/>
          <w:vertAlign w:val="superscript"/>
        </w:rPr>
        <w:t>(6)</w:t>
      </w:r>
      <w:r>
        <w:rPr>
          <w:rFonts w:ascii="Times New Roman" w:hAnsi="Times New Roman"/>
          <w:bCs/>
          <w:i/>
          <w:iCs/>
        </w:rPr>
        <w:t xml:space="preserve"> конечно,</w:t>
      </w:r>
      <w:r>
        <w:rPr>
          <w:rFonts w:ascii="Times New Roman" w:hAnsi="Times New Roman"/>
          <w:bCs/>
          <w:i/>
          <w:iCs/>
          <w:vertAlign w:val="superscript"/>
        </w:rPr>
        <w:t>(7)</w:t>
      </w:r>
      <w:r>
        <w:rPr>
          <w:rFonts w:ascii="Times New Roman" w:hAnsi="Times New Roman"/>
          <w:bCs/>
          <w:i/>
          <w:iCs/>
        </w:rPr>
        <w:t xml:space="preserve"> пристало время подумать и о мировых проблемах.</w:t>
      </w:r>
    </w:p>
    <w:p w:rsidR="003A66C1" w:rsidRDefault="003A66C1"/>
    <w:sectPr w:rsidR="003A66C1" w:rsidSect="00B72D6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D69"/>
    <w:rsid w:val="003A66C1"/>
    <w:rsid w:val="00751ADA"/>
    <w:rsid w:val="007568F0"/>
    <w:rsid w:val="0096413C"/>
    <w:rsid w:val="00B7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8F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72D69"/>
  </w:style>
  <w:style w:type="paragraph" w:customStyle="1" w:styleId="style1">
    <w:name w:val="style1"/>
    <w:basedOn w:val="Normal"/>
    <w:uiPriority w:val="99"/>
    <w:rsid w:val="00B72D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sis">
    <w:name w:val="basis"/>
    <w:basedOn w:val="Normal"/>
    <w:uiPriority w:val="99"/>
    <w:rsid w:val="00B72D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sis2">
    <w:name w:val="basis2"/>
    <w:basedOn w:val="Normal"/>
    <w:uiPriority w:val="99"/>
    <w:rsid w:val="00B72D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DefaultParagraphFont"/>
    <w:uiPriority w:val="99"/>
    <w:rsid w:val="00B72D69"/>
    <w:rPr>
      <w:rFonts w:cs="Times New Roman"/>
    </w:rPr>
  </w:style>
  <w:style w:type="character" w:customStyle="1" w:styleId="grame">
    <w:name w:val="grame"/>
    <w:basedOn w:val="DefaultParagraphFont"/>
    <w:uiPriority w:val="99"/>
    <w:rsid w:val="00B72D69"/>
    <w:rPr>
      <w:rFonts w:cs="Times New Roman"/>
    </w:rPr>
  </w:style>
  <w:style w:type="character" w:customStyle="1" w:styleId="spelle">
    <w:name w:val="spelle"/>
    <w:basedOn w:val="DefaultParagraphFont"/>
    <w:uiPriority w:val="99"/>
    <w:rsid w:val="00B72D6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1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10</Pages>
  <Words>4914</Words>
  <Characters>28016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банк заданий ФИПИ                                                                                                                                                                                             </dc:title>
  <dc:subject/>
  <dc:creator>User</dc:creator>
  <cp:keywords/>
  <dc:description/>
  <cp:lastModifiedBy>Пользователь</cp:lastModifiedBy>
  <cp:revision>2</cp:revision>
  <dcterms:created xsi:type="dcterms:W3CDTF">2014-06-15T10:50:00Z</dcterms:created>
  <dcterms:modified xsi:type="dcterms:W3CDTF">2014-06-15T10:50:00Z</dcterms:modified>
</cp:coreProperties>
</file>